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25" w:rsidRDefault="00820025" w:rsidP="00C94192">
      <w:pPr>
        <w:jc w:val="both"/>
        <w:rPr>
          <w:lang w:val="el-GR"/>
        </w:rPr>
      </w:pP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 w:rsidRPr="00820025">
        <w:rPr>
          <w:lang w:val="el-GR"/>
        </w:rPr>
        <w:t>Θεσσαλονίκη, 21-11-2016</w:t>
      </w:r>
      <w:r w:rsidR="003F00A7" w:rsidRPr="00820025">
        <w:rPr>
          <w:lang w:val="el-GR"/>
        </w:rPr>
        <w:tab/>
      </w:r>
    </w:p>
    <w:p w:rsidR="00820025" w:rsidRDefault="00820025" w:rsidP="00C94192">
      <w:pPr>
        <w:jc w:val="both"/>
        <w:rPr>
          <w:lang w:val="el-GR"/>
        </w:rPr>
      </w:pPr>
    </w:p>
    <w:p w:rsidR="00820025" w:rsidRDefault="00820025" w:rsidP="00C94192">
      <w:pPr>
        <w:jc w:val="both"/>
        <w:rPr>
          <w:lang w:val="el-GR"/>
        </w:rPr>
      </w:pPr>
    </w:p>
    <w:p w:rsidR="00820025" w:rsidRDefault="00820025" w:rsidP="00C94192">
      <w:pPr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  <w:bookmarkStart w:id="0" w:name="_GoBack"/>
      <w:bookmarkEnd w:id="0"/>
    </w:p>
    <w:p w:rsidR="00820025" w:rsidRDefault="00820025" w:rsidP="00820025">
      <w:pPr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</w:p>
    <w:p w:rsidR="00820025" w:rsidRDefault="00820025" w:rsidP="00820025">
      <w:pPr>
        <w:spacing w:line="360" w:lineRule="auto"/>
        <w:jc w:val="both"/>
        <w:rPr>
          <w:lang w:val="el-GR"/>
        </w:rPr>
      </w:pPr>
      <w:r>
        <w:rPr>
          <w:lang w:val="el-GR"/>
        </w:rPr>
        <w:t>Ο Πρόεδρος και τα Μέλη του Διοικητικού Συμβουλίου του Κέντρου Ελληνικής Γλώσσας εκφράζουν τη βαθιά θλίψη τους για το θάνατο του Κωστή Στεφανόπουλου. Ο εκλιπών πρώην Πρόεδρος της Δημοκρατίας άσκησε υποδειγματικά τα καθήκοντά του ως πολιτικός και ως Πρόεδρος της Ελληνικής Δημοκρατίας, με ήθος, πολιτική ακεραιότητα και προσήλωση στο Σύνταγμα.</w:t>
      </w:r>
    </w:p>
    <w:p w:rsidR="00820025" w:rsidRDefault="00820025" w:rsidP="00820025">
      <w:pPr>
        <w:spacing w:line="360" w:lineRule="auto"/>
        <w:jc w:val="both"/>
        <w:rPr>
          <w:lang w:val="el-GR"/>
        </w:rPr>
      </w:pPr>
    </w:p>
    <w:p w:rsidR="00820025" w:rsidRDefault="00700DFB" w:rsidP="00820025">
      <w:pPr>
        <w:spacing w:line="360" w:lineRule="auto"/>
        <w:jc w:val="both"/>
        <w:rPr>
          <w:lang w:val="el-GR"/>
        </w:rPr>
      </w:pPr>
      <w:r>
        <w:rPr>
          <w:lang w:val="el-GR"/>
        </w:rPr>
        <w:t>Το 1995 ο</w:t>
      </w:r>
      <w:r w:rsidR="00820025">
        <w:rPr>
          <w:lang w:val="el-GR"/>
        </w:rPr>
        <w:t xml:space="preserve"> Κωστής Στεφανόπουλος, ως ανώτατος πολιτειακός άρχων, </w:t>
      </w:r>
      <w:r>
        <w:rPr>
          <w:lang w:val="el-GR"/>
        </w:rPr>
        <w:t xml:space="preserve">εγκαινίασε </w:t>
      </w:r>
      <w:r w:rsidR="00820025">
        <w:rPr>
          <w:lang w:val="el-GR"/>
        </w:rPr>
        <w:t>τη</w:t>
      </w:r>
      <w:r>
        <w:rPr>
          <w:lang w:val="el-GR"/>
        </w:rPr>
        <w:t>ν</w:t>
      </w:r>
      <w:r w:rsidR="00820025">
        <w:rPr>
          <w:lang w:val="el-GR"/>
        </w:rPr>
        <w:t xml:space="preserve"> έδρα του Κέντρου Ελληνικής Γλώσσας στην Καλαμαριά Θεσσαλονίκης</w:t>
      </w:r>
      <w:r>
        <w:rPr>
          <w:lang w:val="el-GR"/>
        </w:rPr>
        <w:t>, και έκτοτε έδειξε το αδιάπτωτο ενδιαφέρον του για την πρόοδο του Ιδρύματος</w:t>
      </w:r>
      <w:r w:rsidR="00820025">
        <w:rPr>
          <w:lang w:val="el-GR"/>
        </w:rPr>
        <w:t>.</w:t>
      </w:r>
    </w:p>
    <w:p w:rsidR="00820025" w:rsidRDefault="00820025" w:rsidP="00820025">
      <w:pPr>
        <w:spacing w:line="360" w:lineRule="auto"/>
        <w:jc w:val="both"/>
        <w:rPr>
          <w:lang w:val="el-GR"/>
        </w:rPr>
      </w:pPr>
    </w:p>
    <w:p w:rsidR="00820025" w:rsidRDefault="00820025" w:rsidP="00820025">
      <w:pPr>
        <w:spacing w:line="360" w:lineRule="auto"/>
        <w:jc w:val="both"/>
        <w:rPr>
          <w:lang w:val="el-GR"/>
        </w:rPr>
      </w:pPr>
      <w:r>
        <w:rPr>
          <w:lang w:val="el-GR"/>
        </w:rPr>
        <w:t>Στους οικείους του εκφράζουμε τα ειλικρινή μας συλλυπητήρια.</w:t>
      </w:r>
    </w:p>
    <w:p w:rsidR="00820025" w:rsidRDefault="00820025" w:rsidP="00820025">
      <w:pPr>
        <w:spacing w:line="360" w:lineRule="auto"/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  <w:r>
        <w:rPr>
          <w:lang w:val="el-GR"/>
        </w:rPr>
        <w:t>Ο Πρόεδρος του Δ.Σ.</w:t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>Τα μέλη του Δ.Σ.</w:t>
      </w:r>
    </w:p>
    <w:p w:rsidR="00820025" w:rsidRDefault="00820025" w:rsidP="00820025">
      <w:pPr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  <w:r>
        <w:rPr>
          <w:lang w:val="el-GR"/>
        </w:rPr>
        <w:t xml:space="preserve">Ι. Ν. </w:t>
      </w:r>
      <w:proofErr w:type="spellStart"/>
      <w:r>
        <w:rPr>
          <w:lang w:val="el-GR"/>
        </w:rPr>
        <w:t>Καζάζης</w:t>
      </w:r>
      <w:proofErr w:type="spellEnd"/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Α. </w:t>
      </w:r>
      <w:proofErr w:type="spellStart"/>
      <w:r>
        <w:rPr>
          <w:lang w:val="el-GR"/>
        </w:rPr>
        <w:t>Ρεγκάκος</w:t>
      </w:r>
      <w:proofErr w:type="spellEnd"/>
      <w:r>
        <w:rPr>
          <w:lang w:val="el-GR"/>
        </w:rPr>
        <w:t>, Ακαδημαϊκός</w:t>
      </w:r>
    </w:p>
    <w:p w:rsidR="00820025" w:rsidRDefault="00820025" w:rsidP="00820025">
      <w:pPr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>Γ. Γιαννάκης</w:t>
      </w:r>
    </w:p>
    <w:p w:rsidR="00820025" w:rsidRDefault="00820025" w:rsidP="00820025">
      <w:pPr>
        <w:jc w:val="both"/>
        <w:rPr>
          <w:lang w:val="el-GR"/>
        </w:rPr>
      </w:pPr>
    </w:p>
    <w:p w:rsidR="00820025" w:rsidRDefault="00820025" w:rsidP="00820025">
      <w:pPr>
        <w:jc w:val="both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 xml:space="preserve">Κ. </w:t>
      </w:r>
      <w:proofErr w:type="spellStart"/>
      <w:r>
        <w:rPr>
          <w:lang w:val="el-GR"/>
        </w:rPr>
        <w:t>Κοτταρίδη</w:t>
      </w:r>
      <w:proofErr w:type="spellEnd"/>
    </w:p>
    <w:p w:rsidR="00820025" w:rsidRDefault="00820025" w:rsidP="00820025">
      <w:pPr>
        <w:jc w:val="both"/>
        <w:rPr>
          <w:lang w:val="el-GR"/>
        </w:rPr>
      </w:pPr>
    </w:p>
    <w:p w:rsidR="00820025" w:rsidRPr="00820025" w:rsidRDefault="00820025" w:rsidP="00820025">
      <w:pPr>
        <w:jc w:val="both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proofErr w:type="spellStart"/>
      <w:r>
        <w:rPr>
          <w:lang w:val="el-GR"/>
        </w:rPr>
        <w:t>Αικ</w:t>
      </w:r>
      <w:proofErr w:type="spellEnd"/>
      <w:r>
        <w:rPr>
          <w:lang w:val="el-GR"/>
        </w:rPr>
        <w:t xml:space="preserve">. </w:t>
      </w:r>
      <w:proofErr w:type="spellStart"/>
      <w:r>
        <w:rPr>
          <w:lang w:val="el-GR"/>
        </w:rPr>
        <w:t>Κόικα</w:t>
      </w:r>
      <w:proofErr w:type="spellEnd"/>
    </w:p>
    <w:sectPr w:rsidR="00820025" w:rsidRPr="00820025" w:rsidSect="00B436C4">
      <w:headerReference w:type="default" r:id="rId8"/>
      <w:footerReference w:type="default" r:id="rId9"/>
      <w:pgSz w:w="11909" w:h="16834"/>
      <w:pgMar w:top="1797" w:right="1797" w:bottom="1797" w:left="1797" w:header="720" w:footer="7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033" w:rsidRDefault="00EA7033">
      <w:r>
        <w:separator/>
      </w:r>
    </w:p>
  </w:endnote>
  <w:endnote w:type="continuationSeparator" w:id="0">
    <w:p w:rsidR="00EA7033" w:rsidRDefault="00EA7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31" w:rsidRPr="00C42CD3" w:rsidRDefault="004904BE" w:rsidP="00B436C4">
    <w:pPr>
      <w:pStyle w:val="a4"/>
      <w:jc w:val="center"/>
    </w:pPr>
    <w:r>
      <w:rPr>
        <w:noProof/>
        <w:lang w:val="el-GR" w:eastAsia="el-GR"/>
      </w:rPr>
      <w:drawing>
        <wp:anchor distT="0" distB="0" distL="114300" distR="114300" simplePos="0" relativeHeight="251658240" behindDoc="1" locked="0" layoutInCell="1" allowOverlap="1" wp14:anchorId="353F18A1" wp14:editId="50A0AA3C">
          <wp:simplePos x="0" y="0"/>
          <wp:positionH relativeFrom="column">
            <wp:posOffset>632460</wp:posOffset>
          </wp:positionH>
          <wp:positionV relativeFrom="paragraph">
            <wp:posOffset>-782320</wp:posOffset>
          </wp:positionV>
          <wp:extent cx="4264660" cy="855345"/>
          <wp:effectExtent l="0" t="0" r="2540" b="1905"/>
          <wp:wrapTight wrapText="bothSides">
            <wp:wrapPolygon edited="0">
              <wp:start x="0" y="0"/>
              <wp:lineTo x="0" y="21167"/>
              <wp:lineTo x="21516" y="21167"/>
              <wp:lineTo x="21516" y="0"/>
              <wp:lineTo x="0" y="0"/>
            </wp:wrapPolygon>
          </wp:wrapTight>
          <wp:docPr id="3" name="Εικόνα 3" descr="KEG-2015-2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EG-2015-2 NE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4660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033" w:rsidRDefault="00EA7033">
      <w:r>
        <w:separator/>
      </w:r>
    </w:p>
  </w:footnote>
  <w:footnote w:type="continuationSeparator" w:id="0">
    <w:p w:rsidR="00EA7033" w:rsidRDefault="00EA7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31" w:rsidRDefault="00755B82" w:rsidP="00D02531">
    <w:pPr>
      <w:pStyle w:val="a3"/>
      <w:jc w:val="right"/>
    </w:pPr>
    <w:r>
      <w:rPr>
        <w:noProof/>
        <w:lang w:val="el-GR" w:eastAsia="el-GR"/>
      </w:rPr>
      <w:drawing>
        <wp:anchor distT="0" distB="0" distL="114300" distR="114300" simplePos="0" relativeHeight="251657216" behindDoc="0" locked="0" layoutInCell="1" allowOverlap="1" wp14:anchorId="0512F2EF" wp14:editId="42FE6A41">
          <wp:simplePos x="0" y="0"/>
          <wp:positionH relativeFrom="column">
            <wp:posOffset>4114800</wp:posOffset>
          </wp:positionH>
          <wp:positionV relativeFrom="paragraph">
            <wp:posOffset>-230505</wp:posOffset>
          </wp:positionV>
          <wp:extent cx="1704975" cy="704850"/>
          <wp:effectExtent l="0" t="0" r="9525" b="0"/>
          <wp:wrapSquare wrapText="bothSides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489A"/>
    <w:multiLevelType w:val="hybridMultilevel"/>
    <w:tmpl w:val="2F4E3FE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D72"/>
    <w:rsid w:val="00032361"/>
    <w:rsid w:val="00050A4B"/>
    <w:rsid w:val="000C1093"/>
    <w:rsid w:val="00125546"/>
    <w:rsid w:val="0014577B"/>
    <w:rsid w:val="00175DD7"/>
    <w:rsid w:val="00182569"/>
    <w:rsid w:val="001A48DD"/>
    <w:rsid w:val="001D4314"/>
    <w:rsid w:val="001D6217"/>
    <w:rsid w:val="003145D5"/>
    <w:rsid w:val="003A2B9C"/>
    <w:rsid w:val="003D35F8"/>
    <w:rsid w:val="003E2D72"/>
    <w:rsid w:val="003F00A7"/>
    <w:rsid w:val="00486E9F"/>
    <w:rsid w:val="004904BE"/>
    <w:rsid w:val="00503035"/>
    <w:rsid w:val="00534CAB"/>
    <w:rsid w:val="00534FAF"/>
    <w:rsid w:val="005744CD"/>
    <w:rsid w:val="005809BD"/>
    <w:rsid w:val="005C3D59"/>
    <w:rsid w:val="005C4BED"/>
    <w:rsid w:val="005F03CA"/>
    <w:rsid w:val="00630840"/>
    <w:rsid w:val="0065192E"/>
    <w:rsid w:val="00654D25"/>
    <w:rsid w:val="006A658E"/>
    <w:rsid w:val="00700DFB"/>
    <w:rsid w:val="00755B82"/>
    <w:rsid w:val="00777979"/>
    <w:rsid w:val="00780E99"/>
    <w:rsid w:val="007A30B3"/>
    <w:rsid w:val="007C2120"/>
    <w:rsid w:val="007F7B18"/>
    <w:rsid w:val="00820025"/>
    <w:rsid w:val="0086699F"/>
    <w:rsid w:val="008965A7"/>
    <w:rsid w:val="008B5689"/>
    <w:rsid w:val="008F2467"/>
    <w:rsid w:val="00912092"/>
    <w:rsid w:val="00912435"/>
    <w:rsid w:val="009266A2"/>
    <w:rsid w:val="009442F3"/>
    <w:rsid w:val="0094663E"/>
    <w:rsid w:val="009A7E77"/>
    <w:rsid w:val="009F7082"/>
    <w:rsid w:val="00A5567A"/>
    <w:rsid w:val="00B23B9B"/>
    <w:rsid w:val="00B436C4"/>
    <w:rsid w:val="00B76E0D"/>
    <w:rsid w:val="00BD1213"/>
    <w:rsid w:val="00BF1DC6"/>
    <w:rsid w:val="00BF67B9"/>
    <w:rsid w:val="00C21BC1"/>
    <w:rsid w:val="00C42CD3"/>
    <w:rsid w:val="00C94192"/>
    <w:rsid w:val="00D02531"/>
    <w:rsid w:val="00D3112C"/>
    <w:rsid w:val="00D311BF"/>
    <w:rsid w:val="00DE53BE"/>
    <w:rsid w:val="00E50CAC"/>
    <w:rsid w:val="00E54394"/>
    <w:rsid w:val="00E55EEB"/>
    <w:rsid w:val="00EA7033"/>
    <w:rsid w:val="00ED7229"/>
    <w:rsid w:val="00F8180D"/>
    <w:rsid w:val="00FD06B6"/>
    <w:rsid w:val="00FE23EB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2569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486E9F"/>
    <w:pPr>
      <w:keepNext/>
      <w:jc w:val="center"/>
      <w:outlineLvl w:val="0"/>
    </w:pPr>
    <w:rPr>
      <w:b/>
      <w:bCs/>
      <w:lang w:val="el-GR"/>
    </w:rPr>
  </w:style>
  <w:style w:type="paragraph" w:styleId="2">
    <w:name w:val="heading 2"/>
    <w:basedOn w:val="a"/>
    <w:next w:val="a"/>
    <w:qFormat/>
    <w:rsid w:val="001825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0253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02531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486E9F"/>
    <w:pPr>
      <w:jc w:val="both"/>
    </w:pPr>
    <w:rPr>
      <w:lang w:val="el-GR"/>
    </w:rPr>
  </w:style>
  <w:style w:type="paragraph" w:styleId="a6">
    <w:name w:val="Body Text Indent"/>
    <w:basedOn w:val="a"/>
    <w:rsid w:val="00486E9F"/>
    <w:pPr>
      <w:spacing w:after="120"/>
      <w:ind w:left="283"/>
    </w:pPr>
  </w:style>
  <w:style w:type="paragraph" w:styleId="a7">
    <w:name w:val="Balloon Text"/>
    <w:basedOn w:val="a"/>
    <w:link w:val="Char"/>
    <w:rsid w:val="0091209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rsid w:val="0091209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2569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486E9F"/>
    <w:pPr>
      <w:keepNext/>
      <w:jc w:val="center"/>
      <w:outlineLvl w:val="0"/>
    </w:pPr>
    <w:rPr>
      <w:b/>
      <w:bCs/>
      <w:lang w:val="el-GR"/>
    </w:rPr>
  </w:style>
  <w:style w:type="paragraph" w:styleId="2">
    <w:name w:val="heading 2"/>
    <w:basedOn w:val="a"/>
    <w:next w:val="a"/>
    <w:qFormat/>
    <w:rsid w:val="001825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0253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02531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486E9F"/>
    <w:pPr>
      <w:jc w:val="both"/>
    </w:pPr>
    <w:rPr>
      <w:lang w:val="el-GR"/>
    </w:rPr>
  </w:style>
  <w:style w:type="paragraph" w:styleId="a6">
    <w:name w:val="Body Text Indent"/>
    <w:basedOn w:val="a"/>
    <w:rsid w:val="00486E9F"/>
    <w:pPr>
      <w:spacing w:after="120"/>
      <w:ind w:left="283"/>
    </w:pPr>
  </w:style>
  <w:style w:type="paragraph" w:styleId="a7">
    <w:name w:val="Balloon Text"/>
    <w:basedOn w:val="a"/>
    <w:link w:val="Char"/>
    <w:rsid w:val="0091209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rsid w:val="0091209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stefanopoulos (2).doc</Template>
  <TotalTime>4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KEG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chatzi</dc:creator>
  <cp:lastModifiedBy>katerina plastara</cp:lastModifiedBy>
  <cp:revision>4</cp:revision>
  <cp:lastPrinted>2016-11-21T08:29:00Z</cp:lastPrinted>
  <dcterms:created xsi:type="dcterms:W3CDTF">2016-11-21T08:30:00Z</dcterms:created>
  <dcterms:modified xsi:type="dcterms:W3CDTF">2016-11-21T12:21:00Z</dcterms:modified>
</cp:coreProperties>
</file>